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98E69E" w14:textId="77777777" w:rsidR="004637AC" w:rsidRDefault="004637AC" w:rsidP="00625F13">
      <w:pPr>
        <w:pStyle w:val="Default"/>
        <w:jc w:val="center"/>
        <w:rPr>
          <w:b/>
          <w:bCs/>
          <w:sz w:val="22"/>
          <w:szCs w:val="22"/>
        </w:rPr>
      </w:pPr>
    </w:p>
    <w:p w14:paraId="3936CBB6" w14:textId="218BF06A" w:rsidR="004637AC" w:rsidRDefault="00563D75" w:rsidP="00563D75">
      <w:pPr>
        <w:pStyle w:val="Default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ATTACHMENT B</w:t>
      </w:r>
    </w:p>
    <w:p w14:paraId="051CE46F" w14:textId="77777777" w:rsidR="004637AC" w:rsidRDefault="004637AC" w:rsidP="00625F13">
      <w:pPr>
        <w:pStyle w:val="Default"/>
        <w:jc w:val="center"/>
        <w:rPr>
          <w:b/>
          <w:bCs/>
          <w:sz w:val="22"/>
          <w:szCs w:val="22"/>
        </w:rPr>
      </w:pPr>
    </w:p>
    <w:p w14:paraId="45A7ECCA" w14:textId="77777777" w:rsidR="004637AC" w:rsidRDefault="004637AC" w:rsidP="00625F13">
      <w:pPr>
        <w:pStyle w:val="Default"/>
        <w:jc w:val="center"/>
        <w:rPr>
          <w:b/>
          <w:bCs/>
          <w:sz w:val="22"/>
          <w:szCs w:val="22"/>
        </w:rPr>
      </w:pPr>
    </w:p>
    <w:p w14:paraId="2025B798" w14:textId="0A1D06F0" w:rsidR="004637AC" w:rsidRDefault="004637AC" w:rsidP="00625F13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(insert company letterhead)</w:t>
      </w:r>
    </w:p>
    <w:p w14:paraId="5D0BFABC" w14:textId="77777777" w:rsidR="004637AC" w:rsidRDefault="004637AC" w:rsidP="00625F13">
      <w:pPr>
        <w:pStyle w:val="Default"/>
        <w:jc w:val="center"/>
        <w:rPr>
          <w:b/>
          <w:bCs/>
          <w:sz w:val="22"/>
          <w:szCs w:val="22"/>
        </w:rPr>
      </w:pPr>
    </w:p>
    <w:p w14:paraId="7F37C175" w14:textId="77777777" w:rsidR="004637AC" w:rsidRDefault="004637AC" w:rsidP="00625F13">
      <w:pPr>
        <w:pStyle w:val="Default"/>
        <w:jc w:val="center"/>
        <w:rPr>
          <w:b/>
          <w:bCs/>
          <w:sz w:val="22"/>
          <w:szCs w:val="22"/>
        </w:rPr>
      </w:pPr>
    </w:p>
    <w:p w14:paraId="41DAB5DF" w14:textId="77777777" w:rsidR="004637AC" w:rsidRDefault="004637AC" w:rsidP="00625F13">
      <w:pPr>
        <w:pStyle w:val="Default"/>
        <w:jc w:val="center"/>
        <w:rPr>
          <w:b/>
          <w:bCs/>
          <w:sz w:val="22"/>
          <w:szCs w:val="22"/>
        </w:rPr>
      </w:pPr>
    </w:p>
    <w:p w14:paraId="37DF5248" w14:textId="4E20228F" w:rsidR="00625F13" w:rsidRDefault="00625F13" w:rsidP="00625F13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COVID-19 Testing Attestation</w:t>
      </w:r>
    </w:p>
    <w:p w14:paraId="3528D90D" w14:textId="77777777" w:rsidR="00625F13" w:rsidRDefault="00625F13" w:rsidP="00625F13">
      <w:pPr>
        <w:pStyle w:val="Default"/>
        <w:jc w:val="center"/>
        <w:rPr>
          <w:sz w:val="22"/>
          <w:szCs w:val="22"/>
        </w:rPr>
      </w:pPr>
    </w:p>
    <w:p w14:paraId="0D64617C" w14:textId="1F9649BA" w:rsidR="00625F13" w:rsidRDefault="00625F13" w:rsidP="00B624F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As required in accordance with Governor Ige’s Executive Order 21-</w:t>
      </w:r>
      <w:r w:rsidR="004157C4">
        <w:rPr>
          <w:sz w:val="22"/>
          <w:szCs w:val="22"/>
        </w:rPr>
        <w:t>07</w:t>
      </w:r>
      <w:r>
        <w:rPr>
          <w:sz w:val="22"/>
          <w:szCs w:val="22"/>
        </w:rPr>
        <w:t xml:space="preserve"> of </w:t>
      </w:r>
      <w:r w:rsidR="004157C4">
        <w:rPr>
          <w:sz w:val="22"/>
          <w:szCs w:val="22"/>
        </w:rPr>
        <w:t>September 9</w:t>
      </w:r>
      <w:r>
        <w:rPr>
          <w:sz w:val="22"/>
          <w:szCs w:val="22"/>
        </w:rPr>
        <w:t xml:space="preserve">, 2021, </w:t>
      </w:r>
      <w:r w:rsidR="009972E3">
        <w:rPr>
          <w:sz w:val="22"/>
          <w:szCs w:val="22"/>
        </w:rPr>
        <w:t>as of Monday, September 13, 2021</w:t>
      </w:r>
      <w:r w:rsidR="00C04A0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9972E3">
        <w:rPr>
          <w:sz w:val="22"/>
          <w:szCs w:val="22"/>
        </w:rPr>
        <w:t>all contractors</w:t>
      </w:r>
      <w:r w:rsidR="00C04A02">
        <w:rPr>
          <w:sz w:val="22"/>
          <w:szCs w:val="22"/>
        </w:rPr>
        <w:t xml:space="preserve"> and their employees</w:t>
      </w:r>
      <w:r w:rsidR="009972E3">
        <w:rPr>
          <w:sz w:val="22"/>
          <w:szCs w:val="22"/>
        </w:rPr>
        <w:t xml:space="preserve"> entering State </w:t>
      </w:r>
      <w:r w:rsidR="00C04A02">
        <w:rPr>
          <w:sz w:val="22"/>
          <w:szCs w:val="22"/>
        </w:rPr>
        <w:t xml:space="preserve">facilities and </w:t>
      </w:r>
      <w:r w:rsidR="009972E3">
        <w:rPr>
          <w:sz w:val="22"/>
          <w:szCs w:val="22"/>
        </w:rPr>
        <w:t>properties must</w:t>
      </w:r>
      <w:r>
        <w:rPr>
          <w:sz w:val="22"/>
          <w:szCs w:val="22"/>
        </w:rPr>
        <w:t xml:space="preserve"> provide proof that (i) they are fully vaccinated for COVID-19; </w:t>
      </w:r>
      <w:r w:rsidR="00322586">
        <w:rPr>
          <w:sz w:val="22"/>
          <w:szCs w:val="22"/>
        </w:rPr>
        <w:t xml:space="preserve">or </w:t>
      </w:r>
      <w:r>
        <w:rPr>
          <w:sz w:val="22"/>
          <w:szCs w:val="22"/>
        </w:rPr>
        <w:t>(ii)</w:t>
      </w:r>
      <w:r w:rsidR="00322586">
        <w:rPr>
          <w:sz w:val="22"/>
          <w:szCs w:val="22"/>
        </w:rPr>
        <w:t xml:space="preserve"> </w:t>
      </w:r>
      <w:r w:rsidR="00B624FD">
        <w:rPr>
          <w:sz w:val="22"/>
          <w:szCs w:val="22"/>
        </w:rPr>
        <w:t xml:space="preserve">if </w:t>
      </w:r>
      <w:r w:rsidR="00322586">
        <w:rPr>
          <w:sz w:val="22"/>
          <w:szCs w:val="22"/>
        </w:rPr>
        <w:t>partially vaccinated for COVID-19 (which includes receipt of one dose of a two-dose course of vaccination, completion of a single-dose vaccine less than two weeks ago</w:t>
      </w:r>
      <w:r w:rsidR="00B624FD">
        <w:rPr>
          <w:sz w:val="22"/>
          <w:szCs w:val="22"/>
        </w:rPr>
        <w:t>.</w:t>
      </w:r>
      <w:r w:rsidR="00322586">
        <w:rPr>
          <w:sz w:val="22"/>
          <w:szCs w:val="22"/>
        </w:rPr>
        <w:t xml:space="preserve"> or completion of a single-dose vaccination less than two weeks ago)</w:t>
      </w:r>
      <w:r w:rsidR="00B624FD">
        <w:rPr>
          <w:sz w:val="22"/>
          <w:szCs w:val="22"/>
        </w:rPr>
        <w:t xml:space="preserve"> or unvaccinated, they received a negative test result of a COVID-19 test </w:t>
      </w:r>
      <w:r>
        <w:rPr>
          <w:sz w:val="22"/>
          <w:szCs w:val="22"/>
        </w:rPr>
        <w:t xml:space="preserve">. </w:t>
      </w:r>
      <w:r w:rsidR="00B624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An employee who is not fully vaccinated must provide this attestation of a negative COVID-19 test prior to the commencement of work. </w:t>
      </w:r>
    </w:p>
    <w:p w14:paraId="670206CB" w14:textId="77777777" w:rsidR="00625F13" w:rsidRDefault="00625F13" w:rsidP="00625F13">
      <w:pPr>
        <w:pStyle w:val="Default"/>
        <w:rPr>
          <w:sz w:val="22"/>
          <w:szCs w:val="22"/>
        </w:rPr>
      </w:pPr>
    </w:p>
    <w:p w14:paraId="0D648224" w14:textId="63972DEC" w:rsidR="004637AC" w:rsidRDefault="00625F13" w:rsidP="00625F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The information provided must be accurate and complete to the best of the </w:t>
      </w:r>
      <w:r w:rsidR="00AB0CFE">
        <w:rPr>
          <w:sz w:val="22"/>
          <w:szCs w:val="22"/>
        </w:rPr>
        <w:t>employee</w:t>
      </w:r>
      <w:r>
        <w:rPr>
          <w:sz w:val="22"/>
          <w:szCs w:val="22"/>
        </w:rPr>
        <w:t xml:space="preserve">’s knowledge. </w:t>
      </w:r>
    </w:p>
    <w:p w14:paraId="55AA68F2" w14:textId="40A64CE2" w:rsidR="004637AC" w:rsidRDefault="00AF37FA" w:rsidP="00AF37FA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*</w:t>
      </w:r>
      <w:r>
        <w:rPr>
          <w:sz w:val="22"/>
          <w:szCs w:val="22"/>
        </w:rPr>
        <w:tab/>
        <w:t>*</w:t>
      </w:r>
      <w:r>
        <w:rPr>
          <w:sz w:val="22"/>
          <w:szCs w:val="22"/>
        </w:rPr>
        <w:tab/>
        <w:t>*</w:t>
      </w:r>
      <w:r>
        <w:rPr>
          <w:sz w:val="22"/>
          <w:szCs w:val="22"/>
        </w:rPr>
        <w:tab/>
        <w:t>*</w:t>
      </w:r>
      <w:r>
        <w:rPr>
          <w:sz w:val="22"/>
          <w:szCs w:val="22"/>
        </w:rPr>
        <w:tab/>
        <w:t>*</w:t>
      </w:r>
    </w:p>
    <w:p w14:paraId="46E05DD5" w14:textId="77777777" w:rsidR="00AF37FA" w:rsidRDefault="00AF37FA" w:rsidP="00AF37FA">
      <w:pPr>
        <w:pStyle w:val="Default"/>
        <w:jc w:val="center"/>
        <w:rPr>
          <w:sz w:val="22"/>
          <w:szCs w:val="22"/>
        </w:rPr>
      </w:pPr>
    </w:p>
    <w:p w14:paraId="3935900E" w14:textId="63E14F41" w:rsidR="009972E3" w:rsidRDefault="00625F13" w:rsidP="00625F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understand that knowingly making a false statement on this form is a crime and can be punished by fine or imprisonment or both (HRS § 710-1063). </w:t>
      </w:r>
    </w:p>
    <w:p w14:paraId="44371873" w14:textId="77777777" w:rsidR="00625F13" w:rsidRDefault="00625F13" w:rsidP="00625F13">
      <w:pPr>
        <w:pStyle w:val="Default"/>
        <w:rPr>
          <w:sz w:val="22"/>
          <w:szCs w:val="22"/>
        </w:rPr>
      </w:pPr>
    </w:p>
    <w:p w14:paraId="6CEBDE33" w14:textId="39C9B045" w:rsidR="00AF37FA" w:rsidRDefault="00625F13" w:rsidP="00625F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</w:t>
      </w:r>
      <w:r w:rsidR="00AF37FA">
        <w:rPr>
          <w:sz w:val="22"/>
          <w:szCs w:val="22"/>
        </w:rPr>
        <w:t xml:space="preserve">understand and acknowledge </w:t>
      </w:r>
      <w:r>
        <w:rPr>
          <w:sz w:val="22"/>
          <w:szCs w:val="22"/>
        </w:rPr>
        <w:t>my obligation to obtain and submit this attestation of a negative test result for COVID-19 from an FDA emergency use authorization antigen or nucleic acid amplification test completed by a CLIA certified laboratory or testing site prior to the commencement of work</w:t>
      </w:r>
      <w:r w:rsidR="009972E3">
        <w:rPr>
          <w:sz w:val="22"/>
          <w:szCs w:val="22"/>
        </w:rPr>
        <w:t xml:space="preserve"> on HPHA property</w:t>
      </w:r>
      <w:r w:rsidR="00AB0CFE">
        <w:rPr>
          <w:sz w:val="22"/>
          <w:szCs w:val="22"/>
        </w:rPr>
        <w:t xml:space="preserve"> or facility</w:t>
      </w:r>
      <w:r>
        <w:rPr>
          <w:sz w:val="22"/>
          <w:szCs w:val="22"/>
        </w:rPr>
        <w:t>.</w:t>
      </w:r>
    </w:p>
    <w:p w14:paraId="47CACB23" w14:textId="77777777" w:rsidR="00AF37FA" w:rsidRDefault="00AF37FA" w:rsidP="00625F13">
      <w:pPr>
        <w:pStyle w:val="Default"/>
        <w:rPr>
          <w:sz w:val="22"/>
          <w:szCs w:val="22"/>
        </w:rPr>
      </w:pPr>
    </w:p>
    <w:p w14:paraId="1B36195A" w14:textId="79EC328A" w:rsidR="00625F13" w:rsidRDefault="00AF37FA" w:rsidP="00625F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 understand and acknowledge that my company and individual test results may be audited by the HPHA or other designated State representative at any time.</w:t>
      </w:r>
      <w:r w:rsidR="00625F13">
        <w:rPr>
          <w:sz w:val="22"/>
          <w:szCs w:val="22"/>
        </w:rPr>
        <w:t xml:space="preserve"> </w:t>
      </w:r>
    </w:p>
    <w:p w14:paraId="116BE997" w14:textId="77777777" w:rsidR="00625F13" w:rsidRDefault="00625F13" w:rsidP="00625F13">
      <w:pPr>
        <w:pStyle w:val="Default"/>
        <w:rPr>
          <w:sz w:val="22"/>
          <w:szCs w:val="22"/>
        </w:rPr>
      </w:pPr>
    </w:p>
    <w:p w14:paraId="057747B9" w14:textId="7EB258DE" w:rsidR="00625F13" w:rsidRDefault="00625F13" w:rsidP="00625F13">
      <w:pPr>
        <w:pStyle w:val="Default"/>
        <w:ind w:left="810"/>
        <w:rPr>
          <w:sz w:val="22"/>
          <w:szCs w:val="22"/>
        </w:rPr>
      </w:pPr>
      <w:r>
        <w:rPr>
          <w:rFonts w:ascii="Cambria Math" w:hAnsi="Cambria Math" w:cs="Cambria Math"/>
          <w:sz w:val="22"/>
          <w:szCs w:val="22"/>
        </w:rPr>
        <w:t xml:space="preserve">⃝ </w:t>
      </w:r>
      <w:r>
        <w:rPr>
          <w:sz w:val="22"/>
          <w:szCs w:val="22"/>
        </w:rPr>
        <w:t xml:space="preserve">I have received a negative test result for COVID-19 </w:t>
      </w:r>
      <w:r w:rsidR="00185944">
        <w:rPr>
          <w:sz w:val="22"/>
          <w:szCs w:val="22"/>
        </w:rPr>
        <w:t>based on a test sample taken from me not more than 72 hours prior to my entry to the HPHA property or facility</w:t>
      </w:r>
      <w:r w:rsidR="004637AC">
        <w:rPr>
          <w:sz w:val="22"/>
          <w:szCs w:val="22"/>
        </w:rPr>
        <w:t xml:space="preserve"> and have provided or produced a copy of the test results </w:t>
      </w:r>
      <w:r w:rsidR="00AB0CFE">
        <w:rPr>
          <w:sz w:val="22"/>
          <w:szCs w:val="22"/>
        </w:rPr>
        <w:t>to</w:t>
      </w:r>
      <w:r w:rsidR="004637AC">
        <w:rPr>
          <w:sz w:val="22"/>
          <w:szCs w:val="22"/>
        </w:rPr>
        <w:t xml:space="preserve"> my employer.</w:t>
      </w:r>
    </w:p>
    <w:p w14:paraId="1C9A31F1" w14:textId="77777777" w:rsidR="009F638C" w:rsidRDefault="009F638C" w:rsidP="00625F13">
      <w:pPr>
        <w:pStyle w:val="Default"/>
        <w:ind w:left="810"/>
        <w:rPr>
          <w:sz w:val="22"/>
          <w:szCs w:val="22"/>
        </w:rPr>
      </w:pPr>
    </w:p>
    <w:p w14:paraId="4C073642" w14:textId="46F56047" w:rsidR="00625F13" w:rsidRDefault="00625F13" w:rsidP="00625F13">
      <w:pPr>
        <w:pStyle w:val="Default"/>
        <w:ind w:left="810"/>
        <w:rPr>
          <w:sz w:val="22"/>
          <w:szCs w:val="22"/>
        </w:rPr>
      </w:pPr>
      <w:r>
        <w:rPr>
          <w:rFonts w:ascii="Cambria Math" w:hAnsi="Cambria Math" w:cs="Cambria Math"/>
          <w:sz w:val="22"/>
          <w:szCs w:val="22"/>
        </w:rPr>
        <w:t xml:space="preserve">⃝ </w:t>
      </w:r>
      <w:r>
        <w:rPr>
          <w:sz w:val="22"/>
          <w:szCs w:val="22"/>
        </w:rPr>
        <w:t xml:space="preserve">I am partially vaccinated and intend to become fully vaccinated. </w:t>
      </w:r>
      <w:r w:rsidR="00AB2E26">
        <w:rPr>
          <w:sz w:val="22"/>
          <w:szCs w:val="22"/>
        </w:rPr>
        <w:t xml:space="preserve"> I understand that I am subject to weekly testing </w:t>
      </w:r>
      <w:r w:rsidR="00970753">
        <w:rPr>
          <w:sz w:val="22"/>
          <w:szCs w:val="22"/>
        </w:rPr>
        <w:t xml:space="preserve">and must submit a weekly testing attestation </w:t>
      </w:r>
      <w:r w:rsidR="00AB2E26">
        <w:rPr>
          <w:sz w:val="22"/>
          <w:szCs w:val="22"/>
        </w:rPr>
        <w:t>until two weeks after I become full</w:t>
      </w:r>
      <w:r w:rsidR="00AB0CFE">
        <w:rPr>
          <w:sz w:val="22"/>
          <w:szCs w:val="22"/>
        </w:rPr>
        <w:t>y</w:t>
      </w:r>
      <w:r w:rsidR="00AB2E26">
        <w:rPr>
          <w:sz w:val="22"/>
          <w:szCs w:val="22"/>
        </w:rPr>
        <w:t xml:space="preserve"> vaccinated.</w:t>
      </w:r>
    </w:p>
    <w:p w14:paraId="79FE6F3A" w14:textId="77777777" w:rsidR="00625F13" w:rsidRDefault="00625F13" w:rsidP="00625F13">
      <w:pPr>
        <w:pStyle w:val="Default"/>
        <w:ind w:left="810"/>
        <w:rPr>
          <w:sz w:val="22"/>
          <w:szCs w:val="22"/>
        </w:rPr>
      </w:pPr>
    </w:p>
    <w:p w14:paraId="22F29C5B" w14:textId="6601AAD0" w:rsidR="00625F13" w:rsidRDefault="00625F13" w:rsidP="009972E3">
      <w:pPr>
        <w:pStyle w:val="Default"/>
        <w:ind w:left="1440"/>
        <w:rPr>
          <w:sz w:val="22"/>
          <w:szCs w:val="22"/>
        </w:rPr>
      </w:pPr>
      <w:r>
        <w:rPr>
          <w:sz w:val="22"/>
          <w:szCs w:val="22"/>
        </w:rPr>
        <w:t>Type of initial shot</w:t>
      </w:r>
      <w:r w:rsidR="009972E3">
        <w:rPr>
          <w:sz w:val="22"/>
          <w:szCs w:val="22"/>
        </w:rPr>
        <w:t xml:space="preserve">:  </w:t>
      </w:r>
      <w:r>
        <w:rPr>
          <w:sz w:val="22"/>
          <w:szCs w:val="22"/>
        </w:rPr>
        <w:t xml:space="preserve">Pfizer, Moderna, </w:t>
      </w:r>
      <w:r w:rsidR="009972E3">
        <w:rPr>
          <w:sz w:val="22"/>
          <w:szCs w:val="22"/>
        </w:rPr>
        <w:t xml:space="preserve">or </w:t>
      </w:r>
      <w:r>
        <w:rPr>
          <w:sz w:val="22"/>
          <w:szCs w:val="22"/>
        </w:rPr>
        <w:t>Johnson &amp; Johnson</w:t>
      </w:r>
      <w:r w:rsidR="009972E3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9972E3">
        <w:rPr>
          <w:sz w:val="22"/>
          <w:szCs w:val="22"/>
        </w:rPr>
        <w:t>(Circle One)</w:t>
      </w:r>
    </w:p>
    <w:p w14:paraId="58BE89E8" w14:textId="77777777" w:rsidR="00625F13" w:rsidRDefault="00625F13" w:rsidP="00625F13">
      <w:pPr>
        <w:pStyle w:val="Default"/>
        <w:ind w:left="1440"/>
        <w:rPr>
          <w:sz w:val="22"/>
          <w:szCs w:val="22"/>
        </w:rPr>
      </w:pPr>
    </w:p>
    <w:p w14:paraId="5110318F" w14:textId="57405A9F" w:rsidR="00625F13" w:rsidRDefault="00625F13" w:rsidP="009972E3">
      <w:pPr>
        <w:pStyle w:val="Default"/>
        <w:ind w:left="1440"/>
        <w:rPr>
          <w:sz w:val="22"/>
          <w:szCs w:val="22"/>
        </w:rPr>
      </w:pPr>
      <w:r>
        <w:rPr>
          <w:sz w:val="22"/>
          <w:szCs w:val="22"/>
        </w:rPr>
        <w:t>Date of initial shot</w:t>
      </w:r>
      <w:r w:rsidR="009972E3">
        <w:rPr>
          <w:sz w:val="22"/>
          <w:szCs w:val="22"/>
        </w:rPr>
        <w:t xml:space="preserve">:  </w:t>
      </w:r>
      <w:r>
        <w:rPr>
          <w:sz w:val="22"/>
          <w:szCs w:val="22"/>
        </w:rPr>
        <w:t xml:space="preserve">___________________ </w:t>
      </w:r>
    </w:p>
    <w:p w14:paraId="5D009F30" w14:textId="7BE7CCED" w:rsidR="00625F13" w:rsidRDefault="00625F13" w:rsidP="00625F13">
      <w:pPr>
        <w:pStyle w:val="Default"/>
        <w:ind w:left="1440"/>
        <w:rPr>
          <w:sz w:val="22"/>
          <w:szCs w:val="22"/>
        </w:rPr>
      </w:pPr>
    </w:p>
    <w:p w14:paraId="06AD8DCC" w14:textId="47805184" w:rsidR="00625F13" w:rsidRDefault="00625F13" w:rsidP="00625F13">
      <w:pPr>
        <w:pStyle w:val="Default"/>
        <w:ind w:left="1440"/>
        <w:rPr>
          <w:sz w:val="22"/>
          <w:szCs w:val="22"/>
        </w:rPr>
      </w:pPr>
    </w:p>
    <w:p w14:paraId="7A163352" w14:textId="0339575A" w:rsidR="009972E3" w:rsidRDefault="009972E3" w:rsidP="00625F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</w:t>
      </w:r>
    </w:p>
    <w:p w14:paraId="774452F7" w14:textId="34705CA0" w:rsidR="009972E3" w:rsidRDefault="009972E3" w:rsidP="00625F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Company Name</w:t>
      </w:r>
      <w:r w:rsidR="00AB0CFE">
        <w:rPr>
          <w:sz w:val="22"/>
          <w:szCs w:val="22"/>
        </w:rPr>
        <w:t xml:space="preserve"> of Contractor</w:t>
      </w:r>
    </w:p>
    <w:p w14:paraId="303A4BF2" w14:textId="77777777" w:rsidR="009972E3" w:rsidRDefault="009972E3" w:rsidP="00625F13">
      <w:pPr>
        <w:pStyle w:val="Default"/>
        <w:rPr>
          <w:sz w:val="22"/>
          <w:szCs w:val="22"/>
        </w:rPr>
      </w:pPr>
    </w:p>
    <w:p w14:paraId="00C62C98" w14:textId="77777777" w:rsidR="009972E3" w:rsidRDefault="009972E3" w:rsidP="00625F13">
      <w:pPr>
        <w:pStyle w:val="Default"/>
        <w:rPr>
          <w:sz w:val="22"/>
          <w:szCs w:val="22"/>
        </w:rPr>
      </w:pPr>
    </w:p>
    <w:p w14:paraId="754A0ECB" w14:textId="173C669D" w:rsidR="00625F13" w:rsidRDefault="00625F13" w:rsidP="00625F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</w:t>
      </w:r>
      <w:r w:rsidR="009972E3">
        <w:rPr>
          <w:sz w:val="22"/>
          <w:szCs w:val="22"/>
        </w:rPr>
        <w:t>__________</w:t>
      </w:r>
      <w:r>
        <w:rPr>
          <w:sz w:val="22"/>
          <w:szCs w:val="22"/>
        </w:rPr>
        <w:t xml:space="preserve">____ </w:t>
      </w:r>
      <w:r>
        <w:rPr>
          <w:sz w:val="22"/>
          <w:szCs w:val="22"/>
        </w:rPr>
        <w:tab/>
        <w:t xml:space="preserve">_______________________ </w:t>
      </w:r>
    </w:p>
    <w:p w14:paraId="35266567" w14:textId="63F136D7" w:rsidR="00625F13" w:rsidRDefault="004637AC" w:rsidP="009972E3">
      <w:pPr>
        <w:pStyle w:val="Default"/>
        <w:tabs>
          <w:tab w:val="left" w:pos="6840"/>
        </w:tabs>
        <w:rPr>
          <w:sz w:val="22"/>
          <w:szCs w:val="22"/>
        </w:rPr>
      </w:pPr>
      <w:r>
        <w:rPr>
          <w:sz w:val="22"/>
          <w:szCs w:val="22"/>
        </w:rPr>
        <w:t>Print</w:t>
      </w:r>
      <w:r w:rsidR="00AB0CFE">
        <w:rPr>
          <w:sz w:val="22"/>
          <w:szCs w:val="22"/>
        </w:rPr>
        <w:t xml:space="preserve"> Contractor Employee's</w:t>
      </w:r>
      <w:r>
        <w:rPr>
          <w:sz w:val="22"/>
          <w:szCs w:val="22"/>
        </w:rPr>
        <w:t xml:space="preserve"> Full Name</w:t>
      </w:r>
      <w:r w:rsidR="00625F13">
        <w:rPr>
          <w:sz w:val="22"/>
          <w:szCs w:val="22"/>
        </w:rPr>
        <w:tab/>
        <w:t xml:space="preserve">Date </w:t>
      </w:r>
    </w:p>
    <w:p w14:paraId="77A86D59" w14:textId="77777777" w:rsidR="00625F13" w:rsidRDefault="00625F13" w:rsidP="00625F13">
      <w:pPr>
        <w:pStyle w:val="Default"/>
        <w:rPr>
          <w:sz w:val="22"/>
          <w:szCs w:val="22"/>
        </w:rPr>
      </w:pPr>
    </w:p>
    <w:p w14:paraId="7B32EC41" w14:textId="77777777" w:rsidR="00625F13" w:rsidRDefault="00625F13" w:rsidP="00625F13">
      <w:pPr>
        <w:pStyle w:val="Default"/>
        <w:rPr>
          <w:sz w:val="22"/>
          <w:szCs w:val="22"/>
        </w:rPr>
      </w:pPr>
    </w:p>
    <w:p w14:paraId="1812BAE7" w14:textId="77777777" w:rsidR="001B2BC7" w:rsidRDefault="00625F13" w:rsidP="001B2BC7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</w:t>
      </w:r>
      <w:r w:rsidR="009972E3">
        <w:rPr>
          <w:sz w:val="22"/>
          <w:szCs w:val="22"/>
        </w:rPr>
        <w:t>__________</w:t>
      </w:r>
      <w:r>
        <w:rPr>
          <w:sz w:val="22"/>
          <w:szCs w:val="22"/>
        </w:rPr>
        <w:t xml:space="preserve">__ </w:t>
      </w:r>
    </w:p>
    <w:p w14:paraId="462CCE1F" w14:textId="23EB61C6" w:rsidR="00625F13" w:rsidRDefault="00AB0CFE" w:rsidP="001B2BC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Contractor Employee's </w:t>
      </w:r>
      <w:r w:rsidR="00625F13">
        <w:rPr>
          <w:sz w:val="22"/>
          <w:szCs w:val="22"/>
        </w:rPr>
        <w:t>Signature</w:t>
      </w:r>
    </w:p>
    <w:sectPr w:rsidR="00625F13" w:rsidSect="002B5790">
      <w:footerReference w:type="default" r:id="rId8"/>
      <w:type w:val="continuous"/>
      <w:pgSz w:w="12240" w:h="15840" w:code="1"/>
      <w:pgMar w:top="270" w:right="1440" w:bottom="432" w:left="1440" w:header="0" w:footer="1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697B4C" w14:textId="77777777" w:rsidR="005727A9" w:rsidRDefault="005727A9">
      <w:r>
        <w:separator/>
      </w:r>
    </w:p>
  </w:endnote>
  <w:endnote w:type="continuationSeparator" w:id="0">
    <w:p w14:paraId="30867ED9" w14:textId="77777777" w:rsidR="005727A9" w:rsidRDefault="00572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0EF10D" w14:textId="7C46D594" w:rsidR="00E87DEA" w:rsidRPr="0005717C" w:rsidRDefault="00E87DEA" w:rsidP="00F60D92">
    <w:pPr>
      <w:pStyle w:val="Footer"/>
      <w:jc w:val="center"/>
      <w:rPr>
        <w:i/>
        <w:sz w:val="14"/>
        <w:szCs w:val="14"/>
      </w:rPr>
    </w:pPr>
  </w:p>
  <w:p w14:paraId="63423F7C" w14:textId="77777777" w:rsidR="00E87DEA" w:rsidRDefault="00E87D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351234" w14:textId="77777777" w:rsidR="005727A9" w:rsidRDefault="005727A9">
      <w:r>
        <w:separator/>
      </w:r>
    </w:p>
  </w:footnote>
  <w:footnote w:type="continuationSeparator" w:id="0">
    <w:p w14:paraId="17523783" w14:textId="77777777" w:rsidR="005727A9" w:rsidRDefault="00572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FF177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A27512"/>
    <w:multiLevelType w:val="hybridMultilevel"/>
    <w:tmpl w:val="206C2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25554"/>
    <w:multiLevelType w:val="hybridMultilevel"/>
    <w:tmpl w:val="5F2CA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805D95"/>
    <w:multiLevelType w:val="singleLevel"/>
    <w:tmpl w:val="CC649BB0"/>
    <w:lvl w:ilvl="0">
      <w:start w:val="2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5" w15:restartNumberingAfterBreak="0">
    <w:nsid w:val="6390571A"/>
    <w:multiLevelType w:val="singleLevel"/>
    <w:tmpl w:val="9A8A2354"/>
    <w:lvl w:ilvl="0"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6" w15:restartNumberingAfterBreak="0">
    <w:nsid w:val="748C7A56"/>
    <w:multiLevelType w:val="hybridMultilevel"/>
    <w:tmpl w:val="4518FD86"/>
    <w:lvl w:ilvl="0" w:tplc="12B0724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  <w:b w:val="0"/>
          <w:i w:val="0"/>
          <w:sz w:val="24"/>
          <w:u w:val="none"/>
        </w:rPr>
      </w:lvl>
    </w:lvlOverride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350"/>
    <w:rsid w:val="000019B2"/>
    <w:rsid w:val="00034D64"/>
    <w:rsid w:val="00035757"/>
    <w:rsid w:val="000375F4"/>
    <w:rsid w:val="00040CB7"/>
    <w:rsid w:val="00044DD4"/>
    <w:rsid w:val="0004707E"/>
    <w:rsid w:val="0005717C"/>
    <w:rsid w:val="00057A6B"/>
    <w:rsid w:val="0006673F"/>
    <w:rsid w:val="00070053"/>
    <w:rsid w:val="000738E3"/>
    <w:rsid w:val="000844B0"/>
    <w:rsid w:val="0008522A"/>
    <w:rsid w:val="00087FDE"/>
    <w:rsid w:val="000918D8"/>
    <w:rsid w:val="00094461"/>
    <w:rsid w:val="0009617E"/>
    <w:rsid w:val="000B43CA"/>
    <w:rsid w:val="000B764D"/>
    <w:rsid w:val="000D0887"/>
    <w:rsid w:val="000D0BFD"/>
    <w:rsid w:val="001017FD"/>
    <w:rsid w:val="001143D3"/>
    <w:rsid w:val="00135C1C"/>
    <w:rsid w:val="00140409"/>
    <w:rsid w:val="00140EEF"/>
    <w:rsid w:val="0015062C"/>
    <w:rsid w:val="00152830"/>
    <w:rsid w:val="0015453A"/>
    <w:rsid w:val="00163363"/>
    <w:rsid w:val="001755E7"/>
    <w:rsid w:val="00185944"/>
    <w:rsid w:val="001B03C8"/>
    <w:rsid w:val="001B2BC7"/>
    <w:rsid w:val="001C19D0"/>
    <w:rsid w:val="001D31C6"/>
    <w:rsid w:val="001F28C1"/>
    <w:rsid w:val="00214FE3"/>
    <w:rsid w:val="002244E9"/>
    <w:rsid w:val="00231D27"/>
    <w:rsid w:val="002451CC"/>
    <w:rsid w:val="00250119"/>
    <w:rsid w:val="002563C9"/>
    <w:rsid w:val="00262D3A"/>
    <w:rsid w:val="00263CF9"/>
    <w:rsid w:val="002657A3"/>
    <w:rsid w:val="00267256"/>
    <w:rsid w:val="002744CA"/>
    <w:rsid w:val="002754F7"/>
    <w:rsid w:val="00283FD1"/>
    <w:rsid w:val="00290321"/>
    <w:rsid w:val="002A040A"/>
    <w:rsid w:val="002B36B3"/>
    <w:rsid w:val="002B5790"/>
    <w:rsid w:val="003035F0"/>
    <w:rsid w:val="003149FD"/>
    <w:rsid w:val="00322586"/>
    <w:rsid w:val="00322EFE"/>
    <w:rsid w:val="00334DF1"/>
    <w:rsid w:val="00344199"/>
    <w:rsid w:val="00347784"/>
    <w:rsid w:val="00380625"/>
    <w:rsid w:val="003C6A3F"/>
    <w:rsid w:val="003D06A3"/>
    <w:rsid w:val="003D18B9"/>
    <w:rsid w:val="003E0DFC"/>
    <w:rsid w:val="0040104D"/>
    <w:rsid w:val="00414CBC"/>
    <w:rsid w:val="004157C4"/>
    <w:rsid w:val="00427A24"/>
    <w:rsid w:val="00430025"/>
    <w:rsid w:val="004309FF"/>
    <w:rsid w:val="00434811"/>
    <w:rsid w:val="0043661C"/>
    <w:rsid w:val="00437A28"/>
    <w:rsid w:val="00437A50"/>
    <w:rsid w:val="004637AC"/>
    <w:rsid w:val="0046581B"/>
    <w:rsid w:val="00481589"/>
    <w:rsid w:val="00481B11"/>
    <w:rsid w:val="00485458"/>
    <w:rsid w:val="004A2CE4"/>
    <w:rsid w:val="004B2880"/>
    <w:rsid w:val="004D2919"/>
    <w:rsid w:val="005009A8"/>
    <w:rsid w:val="00505E57"/>
    <w:rsid w:val="00516920"/>
    <w:rsid w:val="0052747A"/>
    <w:rsid w:val="00535B07"/>
    <w:rsid w:val="0053646A"/>
    <w:rsid w:val="00547BA0"/>
    <w:rsid w:val="00557326"/>
    <w:rsid w:val="00563D75"/>
    <w:rsid w:val="005724D5"/>
    <w:rsid w:val="005727A9"/>
    <w:rsid w:val="005A6721"/>
    <w:rsid w:val="005D2CDC"/>
    <w:rsid w:val="005E3C35"/>
    <w:rsid w:val="006223CC"/>
    <w:rsid w:val="00625F13"/>
    <w:rsid w:val="00647F7A"/>
    <w:rsid w:val="00651AF0"/>
    <w:rsid w:val="006554AA"/>
    <w:rsid w:val="006578D9"/>
    <w:rsid w:val="00657C97"/>
    <w:rsid w:val="006771B5"/>
    <w:rsid w:val="00681D8F"/>
    <w:rsid w:val="00681FF4"/>
    <w:rsid w:val="006864D9"/>
    <w:rsid w:val="006B0350"/>
    <w:rsid w:val="006B2BA0"/>
    <w:rsid w:val="006E71D2"/>
    <w:rsid w:val="006F1D76"/>
    <w:rsid w:val="0070233C"/>
    <w:rsid w:val="00715B0C"/>
    <w:rsid w:val="00734F7F"/>
    <w:rsid w:val="00736399"/>
    <w:rsid w:val="00746850"/>
    <w:rsid w:val="00753C9D"/>
    <w:rsid w:val="00756482"/>
    <w:rsid w:val="0075726E"/>
    <w:rsid w:val="0076357F"/>
    <w:rsid w:val="007778B6"/>
    <w:rsid w:val="00782A97"/>
    <w:rsid w:val="00785A52"/>
    <w:rsid w:val="007914F6"/>
    <w:rsid w:val="00794D46"/>
    <w:rsid w:val="007A7777"/>
    <w:rsid w:val="007B61F6"/>
    <w:rsid w:val="007C4042"/>
    <w:rsid w:val="007D4442"/>
    <w:rsid w:val="007D48A7"/>
    <w:rsid w:val="007D5399"/>
    <w:rsid w:val="007D6FAC"/>
    <w:rsid w:val="007D6FD0"/>
    <w:rsid w:val="007F0B61"/>
    <w:rsid w:val="007F512B"/>
    <w:rsid w:val="00801721"/>
    <w:rsid w:val="00802975"/>
    <w:rsid w:val="00827389"/>
    <w:rsid w:val="00845B1F"/>
    <w:rsid w:val="0085171C"/>
    <w:rsid w:val="00865127"/>
    <w:rsid w:val="00870D92"/>
    <w:rsid w:val="00892507"/>
    <w:rsid w:val="008957E2"/>
    <w:rsid w:val="008A30F6"/>
    <w:rsid w:val="008C2DFA"/>
    <w:rsid w:val="008E0F6C"/>
    <w:rsid w:val="008E4898"/>
    <w:rsid w:val="00906524"/>
    <w:rsid w:val="00914367"/>
    <w:rsid w:val="00917A3F"/>
    <w:rsid w:val="00941AB4"/>
    <w:rsid w:val="0094618B"/>
    <w:rsid w:val="00970753"/>
    <w:rsid w:val="009726EB"/>
    <w:rsid w:val="009972E3"/>
    <w:rsid w:val="009B102D"/>
    <w:rsid w:val="009D3546"/>
    <w:rsid w:val="009D4F40"/>
    <w:rsid w:val="009D7820"/>
    <w:rsid w:val="009E775D"/>
    <w:rsid w:val="009F2EB7"/>
    <w:rsid w:val="009F638C"/>
    <w:rsid w:val="00A03B25"/>
    <w:rsid w:val="00A27519"/>
    <w:rsid w:val="00A41374"/>
    <w:rsid w:val="00A44A5A"/>
    <w:rsid w:val="00A52B5B"/>
    <w:rsid w:val="00A64F70"/>
    <w:rsid w:val="00A76E98"/>
    <w:rsid w:val="00AB0CFE"/>
    <w:rsid w:val="00AB2E26"/>
    <w:rsid w:val="00AC6187"/>
    <w:rsid w:val="00AE3F36"/>
    <w:rsid w:val="00AF37FA"/>
    <w:rsid w:val="00B05F4F"/>
    <w:rsid w:val="00B06929"/>
    <w:rsid w:val="00B074F3"/>
    <w:rsid w:val="00B171D6"/>
    <w:rsid w:val="00B2203E"/>
    <w:rsid w:val="00B31EDE"/>
    <w:rsid w:val="00B35B10"/>
    <w:rsid w:val="00B566AB"/>
    <w:rsid w:val="00B624FD"/>
    <w:rsid w:val="00B739DC"/>
    <w:rsid w:val="00B8160A"/>
    <w:rsid w:val="00B833E7"/>
    <w:rsid w:val="00B912DA"/>
    <w:rsid w:val="00B93CC5"/>
    <w:rsid w:val="00B94CB8"/>
    <w:rsid w:val="00BC0F6A"/>
    <w:rsid w:val="00BC19B7"/>
    <w:rsid w:val="00BC53D8"/>
    <w:rsid w:val="00BD1325"/>
    <w:rsid w:val="00BD28CF"/>
    <w:rsid w:val="00BD2E22"/>
    <w:rsid w:val="00BD6F86"/>
    <w:rsid w:val="00BE4591"/>
    <w:rsid w:val="00BF4C39"/>
    <w:rsid w:val="00BF5759"/>
    <w:rsid w:val="00C008DB"/>
    <w:rsid w:val="00C04A02"/>
    <w:rsid w:val="00C0738F"/>
    <w:rsid w:val="00C1522B"/>
    <w:rsid w:val="00C173DE"/>
    <w:rsid w:val="00C45D67"/>
    <w:rsid w:val="00C55354"/>
    <w:rsid w:val="00C630F3"/>
    <w:rsid w:val="00C7029F"/>
    <w:rsid w:val="00C86B61"/>
    <w:rsid w:val="00C87ACC"/>
    <w:rsid w:val="00C87E79"/>
    <w:rsid w:val="00C955BA"/>
    <w:rsid w:val="00C9726E"/>
    <w:rsid w:val="00CA6C71"/>
    <w:rsid w:val="00CE6754"/>
    <w:rsid w:val="00CF1A13"/>
    <w:rsid w:val="00D05D45"/>
    <w:rsid w:val="00D143DD"/>
    <w:rsid w:val="00D34EF2"/>
    <w:rsid w:val="00D55604"/>
    <w:rsid w:val="00DA3ED9"/>
    <w:rsid w:val="00DA53B0"/>
    <w:rsid w:val="00DA7814"/>
    <w:rsid w:val="00DA7EB3"/>
    <w:rsid w:val="00DC3CDB"/>
    <w:rsid w:val="00DF0B17"/>
    <w:rsid w:val="00E0054F"/>
    <w:rsid w:val="00E2296B"/>
    <w:rsid w:val="00E328D2"/>
    <w:rsid w:val="00E36000"/>
    <w:rsid w:val="00E37F7D"/>
    <w:rsid w:val="00E43FA3"/>
    <w:rsid w:val="00E468D7"/>
    <w:rsid w:val="00E87DEA"/>
    <w:rsid w:val="00E933F8"/>
    <w:rsid w:val="00E94867"/>
    <w:rsid w:val="00ED7666"/>
    <w:rsid w:val="00F1183C"/>
    <w:rsid w:val="00F25129"/>
    <w:rsid w:val="00F43A4E"/>
    <w:rsid w:val="00F55590"/>
    <w:rsid w:val="00F56E74"/>
    <w:rsid w:val="00F60D92"/>
    <w:rsid w:val="00F64A52"/>
    <w:rsid w:val="00F64B2A"/>
    <w:rsid w:val="00F67FF5"/>
    <w:rsid w:val="00F925D1"/>
    <w:rsid w:val="00FA34EC"/>
    <w:rsid w:val="00FA68F5"/>
    <w:rsid w:val="00FB469B"/>
    <w:rsid w:val="00FC226C"/>
    <w:rsid w:val="00FF06C0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E678CB"/>
  <w15:docId w15:val="{4C8D54A0-06EF-4AAD-8BCB-D7882D593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764D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0B764D"/>
    <w:pPr>
      <w:keepNext/>
      <w:ind w:right="-450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qFormat/>
    <w:rsid w:val="000B764D"/>
    <w:pPr>
      <w:keepNext/>
      <w:spacing w:line="240" w:lineRule="atLeast"/>
      <w:ind w:left="252" w:hanging="393"/>
      <w:jc w:val="center"/>
      <w:outlineLvl w:val="1"/>
    </w:pPr>
    <w:rPr>
      <w:b/>
      <w:color w:val="0000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764D"/>
    <w:pPr>
      <w:ind w:left="2880"/>
    </w:pPr>
    <w:rPr>
      <w:b/>
      <w:u w:val="single"/>
    </w:rPr>
  </w:style>
  <w:style w:type="paragraph" w:styleId="Header">
    <w:name w:val="header"/>
    <w:basedOn w:val="Normal"/>
    <w:rsid w:val="00040CB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040CB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B739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223CC"/>
    <w:pPr>
      <w:spacing w:before="120" w:after="240" w:line="360" w:lineRule="atLeast"/>
    </w:pPr>
    <w:rPr>
      <w:rFonts w:ascii="Times New Roman" w:hAnsi="Times New Roman"/>
      <w:szCs w:val="24"/>
    </w:rPr>
  </w:style>
  <w:style w:type="character" w:customStyle="1" w:styleId="FooterChar">
    <w:name w:val="Footer Char"/>
    <w:link w:val="Footer"/>
    <w:uiPriority w:val="99"/>
    <w:rsid w:val="00F60D92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5D2CDC"/>
    <w:pPr>
      <w:ind w:left="720"/>
      <w:contextualSpacing/>
    </w:pPr>
  </w:style>
  <w:style w:type="paragraph" w:styleId="Date">
    <w:name w:val="Date"/>
    <w:basedOn w:val="Normal"/>
    <w:next w:val="Normal"/>
    <w:link w:val="DateChar"/>
    <w:rsid w:val="00625F13"/>
  </w:style>
  <w:style w:type="character" w:customStyle="1" w:styleId="DateChar">
    <w:name w:val="Date Char"/>
    <w:basedOn w:val="DefaultParagraphFont"/>
    <w:link w:val="Date"/>
    <w:rsid w:val="00625F13"/>
    <w:rPr>
      <w:rFonts w:ascii="Arial" w:hAnsi="Arial"/>
      <w:sz w:val="24"/>
    </w:rPr>
  </w:style>
  <w:style w:type="paragraph" w:customStyle="1" w:styleId="Default">
    <w:name w:val="Default"/>
    <w:rsid w:val="00625F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18594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85944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185944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859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85944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35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16760">
          <w:marLeft w:val="0"/>
          <w:marRight w:val="0"/>
          <w:marTop w:val="0"/>
          <w:marBottom w:val="0"/>
          <w:divBdr>
            <w:top w:val="single" w:sz="6" w:space="0" w:color="0066CC"/>
            <w:left w:val="single" w:sz="6" w:space="0" w:color="0066CC"/>
            <w:bottom w:val="single" w:sz="6" w:space="0" w:color="0066CC"/>
            <w:right w:val="single" w:sz="6" w:space="0" w:color="0066CC"/>
          </w:divBdr>
          <w:divsChild>
            <w:div w:id="68073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1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41878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536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efitel\AppData\Local\Temp\notes965546\HPHA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5C95B-F747-40A8-8678-73615BFD8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HPHA Letterhead</Template>
  <TotalTime>2</TotalTime>
  <Pages>1</Pages>
  <Words>372</Words>
  <Characters>2009</Characters>
  <Application>Microsoft Office Word</Application>
  <DocSecurity>0</DocSecurity>
  <Lines>46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BENJAMIN J</vt:lpstr>
    </vt:vector>
  </TitlesOfParts>
  <Company>Hawaii Housing Authority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BENJAMIN J</dc:title>
  <dc:subject/>
  <dc:creator>Housing Network Administrator</dc:creator>
  <cp:keywords/>
  <cp:lastModifiedBy>Wong, Tammie Y</cp:lastModifiedBy>
  <cp:revision>4</cp:revision>
  <cp:lastPrinted>2017-01-23T19:45:00Z</cp:lastPrinted>
  <dcterms:created xsi:type="dcterms:W3CDTF">2021-09-13T00:13:00Z</dcterms:created>
  <dcterms:modified xsi:type="dcterms:W3CDTF">2021-09-15T21:16:00Z</dcterms:modified>
</cp:coreProperties>
</file>